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BB1D" w14:textId="77777777" w:rsidR="0044602D" w:rsidRDefault="004124AA" w:rsidP="00EC0664">
      <w:pPr>
        <w:pStyle w:val="NAME"/>
        <w:shd w:val="pct10" w:color="auto" w:fill="auto"/>
      </w:pPr>
      <w:r>
        <w:t>your name here</w:t>
      </w:r>
    </w:p>
    <w:p w14:paraId="382A78FE" w14:textId="77777777" w:rsidR="0044602D" w:rsidRDefault="004124AA" w:rsidP="00850277">
      <w:pPr>
        <w:pStyle w:val="Address"/>
        <w:rPr>
          <w:sz w:val="24"/>
          <w:szCs w:val="24"/>
        </w:rPr>
      </w:pPr>
      <w:r w:rsidRPr="00C14B65">
        <w:rPr>
          <w:sz w:val="24"/>
          <w:szCs w:val="24"/>
        </w:rPr>
        <w:t>Phone number • email address</w:t>
      </w:r>
    </w:p>
    <w:p w14:paraId="507078AC" w14:textId="77777777" w:rsidR="00850277" w:rsidRPr="00C14B65" w:rsidRDefault="00850277" w:rsidP="00850277">
      <w:pPr>
        <w:pStyle w:val="Address"/>
        <w:rPr>
          <w:sz w:val="24"/>
          <w:szCs w:val="24"/>
        </w:rPr>
      </w:pPr>
    </w:p>
    <w:p w14:paraId="05D23482" w14:textId="77777777" w:rsidR="0044602D" w:rsidRPr="00C14B65" w:rsidRDefault="00C14B65" w:rsidP="00EC0664">
      <w:pPr>
        <w:pStyle w:val="ProfessionalSummary"/>
        <w:shd w:val="pct10" w:color="auto" w:fill="auto"/>
        <w:rPr>
          <w:sz w:val="24"/>
          <w:szCs w:val="24"/>
        </w:rPr>
      </w:pPr>
      <w:r w:rsidRPr="00C14B65">
        <w:rPr>
          <w:sz w:val="24"/>
          <w:szCs w:val="24"/>
        </w:rPr>
        <w:t>PROFESSIONAL SUMMARY OF SKILLS AND QUALITIES</w:t>
      </w:r>
    </w:p>
    <w:tbl>
      <w:tblPr>
        <w:tblW w:w="0" w:type="auto"/>
        <w:tblBorders>
          <w:top w:val="double" w:sz="4" w:space="0" w:color="auto"/>
          <w:bottom w:val="double" w:sz="4" w:space="0" w:color="auto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080"/>
      </w:tblGrid>
      <w:tr w:rsidR="0044602D" w14:paraId="485DF49E" w14:textId="77777777" w:rsidTr="002A52AA">
        <w:tc>
          <w:tcPr>
            <w:tcW w:w="10080" w:type="dxa"/>
          </w:tcPr>
          <w:p w14:paraId="6C35006B" w14:textId="463834AD" w:rsidR="0044602D" w:rsidRPr="00C14B65" w:rsidRDefault="002A52AA" w:rsidP="002A52AA">
            <w:pPr>
              <w:pStyle w:val="ResumeKeyword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Skill or Quality 1</w:t>
            </w:r>
            <w:r w:rsidR="004124AA" w:rsidRPr="00C14B65">
              <w:rPr>
                <w:sz w:val="22"/>
                <w:szCs w:val="22"/>
              </w:rPr>
              <w:t xml:space="preserve"> • </w:t>
            </w:r>
            <w:r>
              <w:rPr>
                <w:sz w:val="22"/>
                <w:szCs w:val="22"/>
              </w:rPr>
              <w:t>Skill or Quality 2</w:t>
            </w:r>
            <w:r w:rsidRPr="00C14B65">
              <w:rPr>
                <w:sz w:val="22"/>
                <w:szCs w:val="22"/>
              </w:rPr>
              <w:t xml:space="preserve"> </w:t>
            </w:r>
            <w:r w:rsidR="004124AA" w:rsidRPr="00C14B65">
              <w:rPr>
                <w:sz w:val="22"/>
                <w:szCs w:val="22"/>
              </w:rPr>
              <w:t xml:space="preserve">• </w:t>
            </w:r>
            <w:r>
              <w:rPr>
                <w:sz w:val="22"/>
                <w:szCs w:val="22"/>
              </w:rPr>
              <w:t>Skill or Quality 3</w:t>
            </w:r>
          </w:p>
        </w:tc>
      </w:tr>
      <w:tr w:rsidR="0044602D" w14:paraId="1F788762" w14:textId="77777777" w:rsidTr="002A52AA">
        <w:tc>
          <w:tcPr>
            <w:tcW w:w="10080" w:type="dxa"/>
          </w:tcPr>
          <w:p w14:paraId="577E3307" w14:textId="613F8715" w:rsidR="0044602D" w:rsidRPr="00C14B65" w:rsidRDefault="002A52AA" w:rsidP="002A52AA">
            <w:pPr>
              <w:pStyle w:val="ResumeKeywords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Skill or Quality 4</w:t>
            </w:r>
            <w:r w:rsidRPr="00C14B65">
              <w:rPr>
                <w:sz w:val="22"/>
                <w:szCs w:val="22"/>
              </w:rPr>
              <w:t xml:space="preserve"> </w:t>
            </w:r>
            <w:r w:rsidR="004124AA" w:rsidRPr="00C14B65">
              <w:rPr>
                <w:sz w:val="22"/>
                <w:szCs w:val="22"/>
              </w:rPr>
              <w:t xml:space="preserve">• </w:t>
            </w:r>
            <w:r>
              <w:rPr>
                <w:sz w:val="22"/>
                <w:szCs w:val="22"/>
              </w:rPr>
              <w:t>Skill or Quality 5</w:t>
            </w:r>
            <w:r w:rsidRPr="00C14B65">
              <w:rPr>
                <w:sz w:val="22"/>
                <w:szCs w:val="22"/>
              </w:rPr>
              <w:t xml:space="preserve"> </w:t>
            </w:r>
            <w:r w:rsidR="004124AA" w:rsidRPr="00C14B65">
              <w:rPr>
                <w:sz w:val="22"/>
                <w:szCs w:val="22"/>
              </w:rPr>
              <w:t xml:space="preserve">• </w:t>
            </w:r>
            <w:r>
              <w:rPr>
                <w:sz w:val="22"/>
                <w:szCs w:val="22"/>
              </w:rPr>
              <w:t>Skill or Quality 6</w:t>
            </w:r>
          </w:p>
        </w:tc>
      </w:tr>
    </w:tbl>
    <w:p w14:paraId="4132A4E0" w14:textId="77777777" w:rsidR="0044602D" w:rsidRDefault="00C14B65" w:rsidP="00EC0664">
      <w:pPr>
        <w:pStyle w:val="SectionHeader"/>
        <w:shd w:val="pct10" w:color="auto" w:fill="auto"/>
        <w:jc w:val="left"/>
      </w:pPr>
      <w:r>
        <w:t>PERSONAL PROFILE</w:t>
      </w:r>
    </w:p>
    <w:p w14:paraId="4EEBF6D2" w14:textId="4C598DF1" w:rsidR="00C14B65" w:rsidRDefault="002A52AA">
      <w:pPr>
        <w:pStyle w:val="Company"/>
      </w:pPr>
      <w:r>
        <w:t>Write a brief paragraph summary of your experience and knowledge</w:t>
      </w:r>
    </w:p>
    <w:p w14:paraId="4D68C123" w14:textId="77777777" w:rsidR="00C14B65" w:rsidRDefault="00C14B65" w:rsidP="00C14B65">
      <w:pPr>
        <w:pStyle w:val="SectionHeader"/>
        <w:shd w:val="pct10" w:color="auto" w:fill="auto"/>
        <w:jc w:val="left"/>
      </w:pPr>
      <w:r>
        <w:t>PROFESSIONAL EXPERIENCE</w:t>
      </w:r>
    </w:p>
    <w:p w14:paraId="46C6364E" w14:textId="751DBF62" w:rsidR="0044602D" w:rsidRPr="00C14B65" w:rsidRDefault="004124AA">
      <w:pPr>
        <w:pStyle w:val="Company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Name • Company City, Company </w:t>
      </w:r>
      <w:r w:rsidR="002A52AA">
        <w:rPr>
          <w:sz w:val="22"/>
          <w:szCs w:val="22"/>
        </w:rPr>
        <w:t>County,</w:t>
      </w:r>
      <w:r w:rsidRPr="00C14B65">
        <w:rPr>
          <w:sz w:val="22"/>
          <w:szCs w:val="22"/>
        </w:rPr>
        <w:t xml:space="preserve"> </w:t>
      </w:r>
      <w:r w:rsidR="002A52AA">
        <w:rPr>
          <w:sz w:val="22"/>
          <w:szCs w:val="22"/>
        </w:rPr>
        <w:t xml:space="preserve">Post </w:t>
      </w:r>
      <w:r w:rsidRPr="00C14B65">
        <w:rPr>
          <w:sz w:val="22"/>
          <w:szCs w:val="22"/>
        </w:rPr>
        <w:t>Code• Dates of Employment</w:t>
      </w:r>
    </w:p>
    <w:p w14:paraId="3D1E18F7" w14:textId="77777777" w:rsidR="0044602D" w:rsidRPr="00C14B65" w:rsidRDefault="004124AA">
      <w:pPr>
        <w:pStyle w:val="CompanyDescription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Description – Include a brief description of the company here. </w:t>
      </w:r>
    </w:p>
    <w:p w14:paraId="46B09246" w14:textId="77777777" w:rsidR="0044602D" w:rsidRPr="00C14B65" w:rsidRDefault="004124AA">
      <w:pPr>
        <w:pStyle w:val="Position"/>
        <w:rPr>
          <w:sz w:val="22"/>
          <w:szCs w:val="22"/>
        </w:rPr>
      </w:pPr>
      <w:r w:rsidRPr="00C14B65">
        <w:rPr>
          <w:sz w:val="22"/>
          <w:szCs w:val="22"/>
        </w:rPr>
        <w:t>Position Held</w:t>
      </w:r>
    </w:p>
    <w:p w14:paraId="7EE85966" w14:textId="77777777" w:rsidR="0044602D" w:rsidRPr="00C14B65" w:rsidRDefault="004124AA">
      <w:pPr>
        <w:pStyle w:val="PositionDescription"/>
        <w:rPr>
          <w:sz w:val="22"/>
          <w:szCs w:val="22"/>
        </w:rPr>
      </w:pPr>
      <w:r w:rsidRPr="00C14B65">
        <w:rPr>
          <w:sz w:val="22"/>
          <w:szCs w:val="22"/>
        </w:rPr>
        <w:t>Position Description – Provide a description of your duties in this position in paragraph format.</w:t>
      </w:r>
    </w:p>
    <w:p w14:paraId="32BA9352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3AB26E9B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6A4A0487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349C8F2D" w14:textId="1143F775" w:rsidR="0044602D" w:rsidRPr="00C14B65" w:rsidRDefault="004124AA">
      <w:pPr>
        <w:pStyle w:val="Company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Name • Company City, </w:t>
      </w:r>
      <w:r w:rsidR="002A52AA" w:rsidRPr="00C14B65">
        <w:rPr>
          <w:sz w:val="22"/>
          <w:szCs w:val="22"/>
        </w:rPr>
        <w:t xml:space="preserve">Company </w:t>
      </w:r>
      <w:r w:rsidR="002A52AA">
        <w:rPr>
          <w:sz w:val="22"/>
          <w:szCs w:val="22"/>
        </w:rPr>
        <w:t>County,</w:t>
      </w:r>
      <w:r w:rsidR="002A52AA" w:rsidRPr="00C14B65">
        <w:rPr>
          <w:sz w:val="22"/>
          <w:szCs w:val="22"/>
        </w:rPr>
        <w:t xml:space="preserve"> </w:t>
      </w:r>
      <w:r w:rsidR="002A52AA">
        <w:rPr>
          <w:sz w:val="22"/>
          <w:szCs w:val="22"/>
        </w:rPr>
        <w:t xml:space="preserve">Post </w:t>
      </w:r>
      <w:r w:rsidR="002A52AA" w:rsidRPr="00C14B65">
        <w:rPr>
          <w:sz w:val="22"/>
          <w:szCs w:val="22"/>
        </w:rPr>
        <w:t xml:space="preserve">Code </w:t>
      </w:r>
      <w:r w:rsidRPr="00C14B65">
        <w:rPr>
          <w:sz w:val="22"/>
          <w:szCs w:val="22"/>
        </w:rPr>
        <w:t>• Dates of Employment</w:t>
      </w:r>
    </w:p>
    <w:p w14:paraId="752D8CE8" w14:textId="77777777" w:rsidR="0044602D" w:rsidRPr="00C14B65" w:rsidRDefault="004124AA">
      <w:pPr>
        <w:pStyle w:val="CompanyDescription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Description – Include a brief description of the company here. </w:t>
      </w:r>
    </w:p>
    <w:p w14:paraId="6F839F22" w14:textId="77777777" w:rsidR="0044602D" w:rsidRPr="00C14B65" w:rsidRDefault="004124AA">
      <w:pPr>
        <w:pStyle w:val="Position"/>
        <w:rPr>
          <w:sz w:val="22"/>
          <w:szCs w:val="22"/>
        </w:rPr>
      </w:pPr>
      <w:r w:rsidRPr="00C14B65">
        <w:rPr>
          <w:sz w:val="22"/>
          <w:szCs w:val="22"/>
        </w:rPr>
        <w:t>Position Held</w:t>
      </w:r>
    </w:p>
    <w:p w14:paraId="277CC920" w14:textId="77777777" w:rsidR="0044602D" w:rsidRPr="00C14B65" w:rsidRDefault="004124AA">
      <w:pPr>
        <w:pStyle w:val="PositionDescription"/>
        <w:rPr>
          <w:sz w:val="22"/>
          <w:szCs w:val="22"/>
        </w:rPr>
      </w:pPr>
      <w:r w:rsidRPr="00C14B65">
        <w:rPr>
          <w:sz w:val="22"/>
          <w:szCs w:val="22"/>
        </w:rPr>
        <w:t>Position Description – Provide a description of your duties in this position in paragraph format.</w:t>
      </w:r>
    </w:p>
    <w:p w14:paraId="793C8825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223FE423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081FCD63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 xml:space="preserve">List Accomplishments </w:t>
      </w:r>
    </w:p>
    <w:p w14:paraId="47170B0F" w14:textId="777909DC" w:rsidR="0044602D" w:rsidRPr="00C14B65" w:rsidRDefault="004124AA">
      <w:pPr>
        <w:pStyle w:val="Company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Name • Company City, </w:t>
      </w:r>
      <w:r w:rsidR="002A52AA" w:rsidRPr="00C14B65">
        <w:rPr>
          <w:sz w:val="22"/>
          <w:szCs w:val="22"/>
        </w:rPr>
        <w:t xml:space="preserve">Company </w:t>
      </w:r>
      <w:r w:rsidR="002A52AA">
        <w:rPr>
          <w:sz w:val="22"/>
          <w:szCs w:val="22"/>
        </w:rPr>
        <w:t>County,</w:t>
      </w:r>
      <w:r w:rsidR="002A52AA" w:rsidRPr="00C14B65">
        <w:rPr>
          <w:sz w:val="22"/>
          <w:szCs w:val="22"/>
        </w:rPr>
        <w:t xml:space="preserve"> </w:t>
      </w:r>
      <w:r w:rsidR="002A52AA">
        <w:rPr>
          <w:sz w:val="22"/>
          <w:szCs w:val="22"/>
        </w:rPr>
        <w:t xml:space="preserve">Post </w:t>
      </w:r>
      <w:r w:rsidR="002A52AA" w:rsidRPr="00C14B65">
        <w:rPr>
          <w:sz w:val="22"/>
          <w:szCs w:val="22"/>
        </w:rPr>
        <w:t xml:space="preserve">Code </w:t>
      </w:r>
      <w:r w:rsidRPr="00C14B65">
        <w:rPr>
          <w:sz w:val="22"/>
          <w:szCs w:val="22"/>
        </w:rPr>
        <w:t>• Dates of Employment</w:t>
      </w:r>
    </w:p>
    <w:p w14:paraId="5A100BD9" w14:textId="77777777" w:rsidR="0044602D" w:rsidRPr="00C14B65" w:rsidRDefault="004124AA">
      <w:pPr>
        <w:pStyle w:val="CompanyDescription"/>
        <w:rPr>
          <w:sz w:val="22"/>
          <w:szCs w:val="22"/>
        </w:rPr>
      </w:pPr>
      <w:r w:rsidRPr="00C14B65">
        <w:rPr>
          <w:sz w:val="22"/>
          <w:szCs w:val="22"/>
        </w:rPr>
        <w:t xml:space="preserve">Company Description – Include a brief description of the company here. </w:t>
      </w:r>
    </w:p>
    <w:p w14:paraId="34A37606" w14:textId="77777777" w:rsidR="0044602D" w:rsidRPr="00C14B65" w:rsidRDefault="004124AA">
      <w:pPr>
        <w:pStyle w:val="Position"/>
        <w:rPr>
          <w:sz w:val="22"/>
          <w:szCs w:val="22"/>
        </w:rPr>
      </w:pPr>
      <w:r w:rsidRPr="00C14B65">
        <w:rPr>
          <w:sz w:val="22"/>
          <w:szCs w:val="22"/>
        </w:rPr>
        <w:t>Position Held</w:t>
      </w:r>
    </w:p>
    <w:p w14:paraId="7DF3971F" w14:textId="77777777" w:rsidR="0044602D" w:rsidRPr="00C14B65" w:rsidRDefault="004124AA">
      <w:pPr>
        <w:pStyle w:val="PositionDescription"/>
        <w:rPr>
          <w:sz w:val="22"/>
          <w:szCs w:val="22"/>
        </w:rPr>
      </w:pPr>
      <w:r w:rsidRPr="00C14B65">
        <w:rPr>
          <w:sz w:val="22"/>
          <w:szCs w:val="22"/>
        </w:rPr>
        <w:t>Position Description – Provide a description of your duties in this position in paragraph format.</w:t>
      </w:r>
    </w:p>
    <w:p w14:paraId="04F98364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73324201" w14:textId="77777777" w:rsidR="0044602D" w:rsidRPr="00C14B65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6A1B26C8" w14:textId="77777777" w:rsidR="0044602D" w:rsidRDefault="004124AA">
      <w:pPr>
        <w:pStyle w:val="Accomplishments"/>
        <w:rPr>
          <w:sz w:val="22"/>
          <w:szCs w:val="22"/>
        </w:rPr>
      </w:pPr>
      <w:r w:rsidRPr="00C14B65">
        <w:rPr>
          <w:sz w:val="22"/>
          <w:szCs w:val="22"/>
        </w:rPr>
        <w:t>List Accomplishments</w:t>
      </w:r>
    </w:p>
    <w:p w14:paraId="2EABC1C4" w14:textId="77777777" w:rsidR="00C14B65" w:rsidRPr="00C14B65" w:rsidRDefault="00C14B65" w:rsidP="00C14B65">
      <w:pPr>
        <w:pStyle w:val="Accomplishments"/>
        <w:numPr>
          <w:ilvl w:val="0"/>
          <w:numId w:val="0"/>
        </w:numPr>
        <w:ind w:left="1080"/>
        <w:rPr>
          <w:sz w:val="22"/>
          <w:szCs w:val="22"/>
        </w:rPr>
      </w:pPr>
    </w:p>
    <w:p w14:paraId="0E354064" w14:textId="77777777" w:rsidR="0044602D" w:rsidRDefault="004124AA" w:rsidP="00EC0664">
      <w:pPr>
        <w:pStyle w:val="SectionHeader"/>
        <w:shd w:val="pct10" w:color="auto" w:fill="auto"/>
        <w:jc w:val="left"/>
      </w:pPr>
      <w:r>
        <w:t>EDUCATION</w:t>
      </w:r>
    </w:p>
    <w:p w14:paraId="2BF3FB0B" w14:textId="77777777" w:rsidR="00C14B65" w:rsidRDefault="00C14B65">
      <w:pPr>
        <w:pStyle w:val="Compan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1"/>
        <w:gridCol w:w="3329"/>
        <w:gridCol w:w="3340"/>
      </w:tblGrid>
      <w:tr w:rsidR="00EB1BB3" w14:paraId="129E77B6" w14:textId="77777777" w:rsidTr="00D91B89">
        <w:tc>
          <w:tcPr>
            <w:tcW w:w="3432" w:type="dxa"/>
          </w:tcPr>
          <w:p w14:paraId="383B275F" w14:textId="0CF300F6" w:rsidR="00D91B89" w:rsidRPr="002A52AA" w:rsidRDefault="002A52AA" w:rsidP="002A52AA">
            <w:pPr>
              <w:pStyle w:val="Company"/>
              <w:jc w:val="center"/>
            </w:pPr>
            <w:r w:rsidRPr="002A52AA">
              <w:t>School/College/University</w:t>
            </w:r>
          </w:p>
        </w:tc>
        <w:tc>
          <w:tcPr>
            <w:tcW w:w="3432" w:type="dxa"/>
          </w:tcPr>
          <w:p w14:paraId="506240C1" w14:textId="4C5BDA65" w:rsidR="00D91B89" w:rsidRPr="002A52AA" w:rsidRDefault="00EB1BB3" w:rsidP="002A52AA">
            <w:pPr>
              <w:pStyle w:val="Company"/>
              <w:jc w:val="center"/>
            </w:pPr>
            <w:r>
              <w:t>Dates</w:t>
            </w:r>
          </w:p>
        </w:tc>
        <w:tc>
          <w:tcPr>
            <w:tcW w:w="3432" w:type="dxa"/>
          </w:tcPr>
          <w:p w14:paraId="645B0367" w14:textId="0397B7A3" w:rsidR="00D91B89" w:rsidRPr="002A52AA" w:rsidRDefault="00EB1BB3" w:rsidP="002A52AA">
            <w:pPr>
              <w:pStyle w:val="Company"/>
              <w:jc w:val="center"/>
            </w:pPr>
            <w:r>
              <w:t>Subjects &amp; Grades</w:t>
            </w:r>
          </w:p>
        </w:tc>
      </w:tr>
      <w:tr w:rsidR="00EB1BB3" w14:paraId="0042C515" w14:textId="77777777" w:rsidTr="00D91B89">
        <w:tc>
          <w:tcPr>
            <w:tcW w:w="3432" w:type="dxa"/>
          </w:tcPr>
          <w:p w14:paraId="64634D2B" w14:textId="77777777" w:rsidR="00D91B89" w:rsidRDefault="00D91B89">
            <w:pPr>
              <w:pStyle w:val="Company"/>
            </w:pPr>
          </w:p>
        </w:tc>
        <w:tc>
          <w:tcPr>
            <w:tcW w:w="3432" w:type="dxa"/>
          </w:tcPr>
          <w:p w14:paraId="50945279" w14:textId="77777777" w:rsidR="00D91B89" w:rsidRDefault="00D91B89">
            <w:pPr>
              <w:pStyle w:val="Company"/>
            </w:pPr>
          </w:p>
        </w:tc>
        <w:tc>
          <w:tcPr>
            <w:tcW w:w="3432" w:type="dxa"/>
          </w:tcPr>
          <w:p w14:paraId="652CBC5A" w14:textId="77777777" w:rsidR="00D91B89" w:rsidRDefault="00D91B89">
            <w:pPr>
              <w:pStyle w:val="Company"/>
            </w:pPr>
          </w:p>
        </w:tc>
      </w:tr>
      <w:tr w:rsidR="00EB1BB3" w14:paraId="058BDBD3" w14:textId="77777777" w:rsidTr="00D91B89">
        <w:tc>
          <w:tcPr>
            <w:tcW w:w="3432" w:type="dxa"/>
          </w:tcPr>
          <w:p w14:paraId="1C8F57D3" w14:textId="77777777" w:rsidR="00D91B89" w:rsidRDefault="00D91B89">
            <w:pPr>
              <w:pStyle w:val="Company"/>
            </w:pPr>
          </w:p>
        </w:tc>
        <w:tc>
          <w:tcPr>
            <w:tcW w:w="3432" w:type="dxa"/>
          </w:tcPr>
          <w:p w14:paraId="4228FF0A" w14:textId="77777777" w:rsidR="00D91B89" w:rsidRDefault="00D91B89">
            <w:pPr>
              <w:pStyle w:val="Company"/>
            </w:pPr>
          </w:p>
        </w:tc>
        <w:tc>
          <w:tcPr>
            <w:tcW w:w="3432" w:type="dxa"/>
          </w:tcPr>
          <w:p w14:paraId="39CCEC23" w14:textId="77777777" w:rsidR="00D91B89" w:rsidRDefault="00D91B89">
            <w:pPr>
              <w:pStyle w:val="Company"/>
            </w:pPr>
          </w:p>
        </w:tc>
      </w:tr>
      <w:tr w:rsidR="002A52AA" w14:paraId="6148C99F" w14:textId="77777777" w:rsidTr="00D91B89">
        <w:tc>
          <w:tcPr>
            <w:tcW w:w="3432" w:type="dxa"/>
          </w:tcPr>
          <w:p w14:paraId="3087823D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599C1AB3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54B93C3D" w14:textId="77777777" w:rsidR="002A52AA" w:rsidRDefault="002A52AA">
            <w:pPr>
              <w:pStyle w:val="Company"/>
            </w:pPr>
          </w:p>
        </w:tc>
      </w:tr>
      <w:tr w:rsidR="002A52AA" w14:paraId="53F33EA9" w14:textId="77777777" w:rsidTr="00D91B89">
        <w:tc>
          <w:tcPr>
            <w:tcW w:w="3432" w:type="dxa"/>
          </w:tcPr>
          <w:p w14:paraId="74E303DA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4417A879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5AA7018C" w14:textId="77777777" w:rsidR="002A52AA" w:rsidRDefault="002A52AA">
            <w:pPr>
              <w:pStyle w:val="Company"/>
            </w:pPr>
          </w:p>
        </w:tc>
      </w:tr>
      <w:tr w:rsidR="002A52AA" w14:paraId="075159CA" w14:textId="77777777" w:rsidTr="00D91B89">
        <w:tc>
          <w:tcPr>
            <w:tcW w:w="3432" w:type="dxa"/>
          </w:tcPr>
          <w:p w14:paraId="557071AB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55C5A288" w14:textId="77777777" w:rsidR="002A52AA" w:rsidRDefault="002A52AA">
            <w:pPr>
              <w:pStyle w:val="Company"/>
            </w:pPr>
          </w:p>
        </w:tc>
        <w:tc>
          <w:tcPr>
            <w:tcW w:w="3432" w:type="dxa"/>
          </w:tcPr>
          <w:p w14:paraId="19F92D73" w14:textId="77777777" w:rsidR="002A52AA" w:rsidRDefault="002A52AA">
            <w:pPr>
              <w:pStyle w:val="Company"/>
            </w:pPr>
          </w:p>
        </w:tc>
      </w:tr>
    </w:tbl>
    <w:p w14:paraId="49F2B01C" w14:textId="77777777" w:rsidR="00C14B65" w:rsidRDefault="00C14B65">
      <w:pPr>
        <w:pStyle w:val="Company"/>
      </w:pPr>
    </w:p>
    <w:p w14:paraId="02CAD90B" w14:textId="77777777" w:rsidR="00EC0664" w:rsidRDefault="00EC0664" w:rsidP="00EC0664">
      <w:pPr>
        <w:pStyle w:val="Company"/>
        <w:shd w:val="pct10" w:color="auto" w:fill="auto"/>
        <w:rPr>
          <w:sz w:val="24"/>
          <w:szCs w:val="24"/>
        </w:rPr>
      </w:pPr>
      <w:r w:rsidRPr="00EC0664">
        <w:rPr>
          <w:sz w:val="24"/>
          <w:szCs w:val="24"/>
        </w:rPr>
        <w:t xml:space="preserve">HOBBIES AND INTERESTS </w:t>
      </w:r>
    </w:p>
    <w:p w14:paraId="3AF52961" w14:textId="77777777" w:rsidR="00EC0664" w:rsidRDefault="00EC0664">
      <w:pPr>
        <w:pStyle w:val="Company"/>
        <w:rPr>
          <w:sz w:val="24"/>
          <w:szCs w:val="24"/>
        </w:rPr>
      </w:pPr>
    </w:p>
    <w:p w14:paraId="6A41326C" w14:textId="77777777" w:rsidR="00C14B65" w:rsidRDefault="00C14B65">
      <w:pPr>
        <w:pStyle w:val="Company"/>
        <w:rPr>
          <w:sz w:val="24"/>
          <w:szCs w:val="24"/>
        </w:rPr>
      </w:pPr>
    </w:p>
    <w:p w14:paraId="62385550" w14:textId="77777777" w:rsidR="00EC0664" w:rsidRDefault="00EC0664" w:rsidP="00EC0664">
      <w:pPr>
        <w:pStyle w:val="Company"/>
        <w:shd w:val="pct10" w:color="auto" w:fill="auto"/>
        <w:rPr>
          <w:sz w:val="24"/>
          <w:szCs w:val="24"/>
        </w:rPr>
      </w:pPr>
      <w:r>
        <w:rPr>
          <w:sz w:val="24"/>
          <w:szCs w:val="24"/>
        </w:rPr>
        <w:t>REFERENCES</w:t>
      </w:r>
    </w:p>
    <w:p w14:paraId="262DD679" w14:textId="77777777" w:rsidR="00EC0664" w:rsidRDefault="00EC0664">
      <w:pPr>
        <w:pStyle w:val="Company"/>
        <w:rPr>
          <w:sz w:val="24"/>
          <w:szCs w:val="24"/>
        </w:rPr>
      </w:pPr>
    </w:p>
    <w:p w14:paraId="4789B5D3" w14:textId="77777777" w:rsidR="00EC0664" w:rsidRPr="00EC0664" w:rsidRDefault="00EC0664">
      <w:pPr>
        <w:pStyle w:val="Company"/>
        <w:rPr>
          <w:sz w:val="24"/>
          <w:szCs w:val="24"/>
        </w:rPr>
      </w:pPr>
    </w:p>
    <w:sectPr w:rsidR="00EC0664" w:rsidRPr="00EC06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25" w:right="1080" w:bottom="1080" w:left="1080" w:header="90" w:footer="720" w:gutter="0"/>
      <w:pgBorders w:offsetFrom="page">
        <w:top w:val="single" w:sz="4" w:space="30" w:color="auto"/>
        <w:left w:val="single" w:sz="4" w:space="31" w:color="auto"/>
        <w:bottom w:val="single" w:sz="4" w:space="30" w:color="auto"/>
        <w:right w:val="single" w:sz="4" w:space="31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87855" w14:textId="77777777" w:rsidR="00DE6713" w:rsidRDefault="00DE6713">
      <w:r>
        <w:separator/>
      </w:r>
    </w:p>
  </w:endnote>
  <w:endnote w:type="continuationSeparator" w:id="0">
    <w:p w14:paraId="55E58D95" w14:textId="77777777" w:rsidR="00DE6713" w:rsidRDefault="00DE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A0F9" w14:textId="77777777" w:rsidR="0044602D" w:rsidRDefault="004460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9291" w14:textId="77777777" w:rsidR="0044602D" w:rsidRDefault="004460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681A" w14:textId="77777777" w:rsidR="0044602D" w:rsidRDefault="004460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053E" w14:textId="77777777" w:rsidR="00DE6713" w:rsidRDefault="00DE6713">
      <w:r>
        <w:separator/>
      </w:r>
    </w:p>
  </w:footnote>
  <w:footnote w:type="continuationSeparator" w:id="0">
    <w:p w14:paraId="24760F14" w14:textId="77777777" w:rsidR="00DE6713" w:rsidRDefault="00DE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1AFE" w14:textId="77777777" w:rsidR="0044602D" w:rsidRDefault="004460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A904" w14:textId="112B65C3" w:rsidR="0044602D" w:rsidRDefault="00D91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8EBB60B" wp14:editId="13D1815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ca3b4324aeff3a3a998d7d4f" descr="{&quot;HashCode&quot;:-2130211288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F0F498" w14:textId="18991F85" w:rsidR="00D91B89" w:rsidRPr="00D91B89" w:rsidRDefault="00D91B89" w:rsidP="00D91B89">
                          <w:pPr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D91B89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BB60B" id="_x0000_t202" coordsize="21600,21600" o:spt="202" path="m,l,21600r21600,l21600,xe">
              <v:stroke joinstyle="miter"/>
              <v:path gradientshapeok="t" o:connecttype="rect"/>
            </v:shapetype>
            <v:shape id="MSIPCMca3b4324aeff3a3a998d7d4f" o:spid="_x0000_s1026" type="#_x0000_t202" alt="{&quot;HashCode&quot;:-2130211288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textbox inset=",0,20pt,0">
                <w:txbxContent>
                  <w:p w14:paraId="6AF0F498" w14:textId="18991F85" w:rsidR="00D91B89" w:rsidRPr="00D91B89" w:rsidRDefault="00D91B89" w:rsidP="00D91B89">
                    <w:pPr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D91B89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F44D" w14:textId="6E22783A" w:rsidR="0044602D" w:rsidRDefault="00D91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B6B3711" wp14:editId="7190E64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2" name="MSIPCM10a1462f9e1423040dc15efa" descr="{&quot;HashCode&quot;:-2130211288,&quot;Height&quot;:792.0,&quot;Width&quot;:612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C638B2" w14:textId="68044E0E" w:rsidR="00D91B89" w:rsidRPr="00D91B89" w:rsidRDefault="00D91B89" w:rsidP="00D91B89">
                          <w:pPr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D91B89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B3711" id="_x0000_t202" coordsize="21600,21600" o:spt="202" path="m,l,21600r21600,l21600,xe">
              <v:stroke joinstyle="miter"/>
              <v:path gradientshapeok="t" o:connecttype="rect"/>
            </v:shapetype>
            <v:shape id="MSIPCM10a1462f9e1423040dc15efa" o:spid="_x0000_s1027" type="#_x0000_t202" alt="{&quot;HashCode&quot;:-2130211288,&quot;Height&quot;:792.0,&quot;Width&quot;:612.0,&quot;Placement&quot;:&quot;Header&quot;,&quot;Index&quot;:&quot;FirstPage&quot;,&quot;Section&quot;:1,&quot;Top&quot;:0.0,&quot;Left&quot;:0.0}" style="position:absolute;margin-left:0;margin-top:15pt;width:612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" o:allowincell="f" filled="f" stroked="f" strokeweight=".5pt">
              <v:textbox inset=",0,20pt,0">
                <w:txbxContent>
                  <w:p w14:paraId="5BC638B2" w14:textId="68044E0E" w:rsidR="00D91B89" w:rsidRPr="00D91B89" w:rsidRDefault="00D91B89" w:rsidP="00D91B89">
                    <w:pPr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D91B89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93C"/>
    <w:multiLevelType w:val="hybridMultilevel"/>
    <w:tmpl w:val="D6E6EA9A"/>
    <w:lvl w:ilvl="0" w:tplc="587E6AD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67E079A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8A705E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9AF88B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A6C28C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22C10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D1C57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5E8C904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9E827EE2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D4770E"/>
    <w:multiLevelType w:val="hybridMultilevel"/>
    <w:tmpl w:val="5B88DCCE"/>
    <w:lvl w:ilvl="0" w:tplc="8E363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34F3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2E6B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2CD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A5A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5AB6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28F6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4058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88BC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354F"/>
    <w:multiLevelType w:val="hybridMultilevel"/>
    <w:tmpl w:val="C1C8B4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00F7C"/>
    <w:multiLevelType w:val="hybridMultilevel"/>
    <w:tmpl w:val="995C041C"/>
    <w:lvl w:ilvl="0" w:tplc="2DDA7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17142"/>
    <w:multiLevelType w:val="hybridMultilevel"/>
    <w:tmpl w:val="705E42F2"/>
    <w:lvl w:ilvl="0" w:tplc="D59A1F9E">
      <w:start w:val="1"/>
      <w:numFmt w:val="bullet"/>
      <w:pStyle w:val="Accomplishments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42737C"/>
    <w:multiLevelType w:val="hybridMultilevel"/>
    <w:tmpl w:val="564288AA"/>
    <w:lvl w:ilvl="0" w:tplc="A6D01C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A422342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588093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499EA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B39ACB1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7DCA2E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254A0B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CBC62AA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78E8DD1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89E49D2"/>
    <w:multiLevelType w:val="hybridMultilevel"/>
    <w:tmpl w:val="76EE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85652"/>
    <w:multiLevelType w:val="hybridMultilevel"/>
    <w:tmpl w:val="9FA4C546"/>
    <w:lvl w:ilvl="0" w:tplc="27381D8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E229F8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5CF492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A77005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393C305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C2B416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88AF8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82CEA17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B8DA03B2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EFB5FE9"/>
    <w:multiLevelType w:val="hybridMultilevel"/>
    <w:tmpl w:val="8186725A"/>
    <w:lvl w:ilvl="0" w:tplc="731C8D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B863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2676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E28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1828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18C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1426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2AE8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26DC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12A03"/>
    <w:multiLevelType w:val="hybridMultilevel"/>
    <w:tmpl w:val="DBD88834"/>
    <w:lvl w:ilvl="0" w:tplc="A0B4C07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F6C791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842E45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1EFC2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15EDCA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63AE96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77EAC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CDF611D2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FC6C595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4DA107A"/>
    <w:multiLevelType w:val="hybridMultilevel"/>
    <w:tmpl w:val="89121362"/>
    <w:lvl w:ilvl="0" w:tplc="9F1093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0A36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08A0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E0F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0AD5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A80A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EF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84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454A5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A2ECA"/>
    <w:multiLevelType w:val="hybridMultilevel"/>
    <w:tmpl w:val="8774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64BE"/>
    <w:multiLevelType w:val="hybridMultilevel"/>
    <w:tmpl w:val="210046C8"/>
    <w:lvl w:ilvl="0" w:tplc="1010B1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C5804B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2C9CB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430EC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E3908A8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8C0075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E8861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FD6775E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E500E5C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0BC4B7D"/>
    <w:multiLevelType w:val="hybridMultilevel"/>
    <w:tmpl w:val="640EC352"/>
    <w:lvl w:ilvl="0" w:tplc="EF2CED5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3462CD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72EC26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DB18C9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CB4112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97A42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A2F082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B29A1C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8CCE65A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8B0768F"/>
    <w:multiLevelType w:val="hybridMultilevel"/>
    <w:tmpl w:val="55B8FDE8"/>
    <w:lvl w:ilvl="0" w:tplc="196468C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CBFC1C7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2EC69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BDF2A0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84AEA1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CEC75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B3683C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5F7A4BBE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4C34DE6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2E3E9A"/>
    <w:multiLevelType w:val="hybridMultilevel"/>
    <w:tmpl w:val="C5DCFEAE"/>
    <w:lvl w:ilvl="0" w:tplc="D56E58D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5E0D6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329C0B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8B83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3D4AA56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69066D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BC2A4B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B1883DB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3482D68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F1423FD"/>
    <w:multiLevelType w:val="hybridMultilevel"/>
    <w:tmpl w:val="C782391C"/>
    <w:lvl w:ilvl="0" w:tplc="6868DA4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50C35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4F3C44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FCA6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4DAD92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BD3AD2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6C22F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FB04520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463E4A9A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39152B6"/>
    <w:multiLevelType w:val="hybridMultilevel"/>
    <w:tmpl w:val="CFD01156"/>
    <w:lvl w:ilvl="0" w:tplc="C2BC5D4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838F35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CF987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1FCAF5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8E8003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C688CE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8C7864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A10CB93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D65C1794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B780E8D"/>
    <w:multiLevelType w:val="hybridMultilevel"/>
    <w:tmpl w:val="D2BABD7C"/>
    <w:lvl w:ilvl="0" w:tplc="27DCA4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4F3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8EDF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8059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F887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729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40C0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723B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BA3D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603352">
    <w:abstractNumId w:val="5"/>
  </w:num>
  <w:num w:numId="2" w16cid:durableId="1708144964">
    <w:abstractNumId w:val="15"/>
  </w:num>
  <w:num w:numId="3" w16cid:durableId="318846462">
    <w:abstractNumId w:val="0"/>
  </w:num>
  <w:num w:numId="4" w16cid:durableId="507214425">
    <w:abstractNumId w:val="12"/>
  </w:num>
  <w:num w:numId="5" w16cid:durableId="391345906">
    <w:abstractNumId w:val="17"/>
  </w:num>
  <w:num w:numId="6" w16cid:durableId="257300872">
    <w:abstractNumId w:val="9"/>
  </w:num>
  <w:num w:numId="7" w16cid:durableId="1732339399">
    <w:abstractNumId w:val="14"/>
  </w:num>
  <w:num w:numId="8" w16cid:durableId="624700967">
    <w:abstractNumId w:val="7"/>
  </w:num>
  <w:num w:numId="9" w16cid:durableId="839806874">
    <w:abstractNumId w:val="13"/>
  </w:num>
  <w:num w:numId="10" w16cid:durableId="3020869">
    <w:abstractNumId w:val="16"/>
  </w:num>
  <w:num w:numId="11" w16cid:durableId="1918009044">
    <w:abstractNumId w:val="8"/>
  </w:num>
  <w:num w:numId="12" w16cid:durableId="2133281223">
    <w:abstractNumId w:val="10"/>
  </w:num>
  <w:num w:numId="13" w16cid:durableId="153843629">
    <w:abstractNumId w:val="18"/>
  </w:num>
  <w:num w:numId="14" w16cid:durableId="1430739295">
    <w:abstractNumId w:val="1"/>
  </w:num>
  <w:num w:numId="15" w16cid:durableId="1523665597">
    <w:abstractNumId w:val="3"/>
  </w:num>
  <w:num w:numId="16" w16cid:durableId="1251625770">
    <w:abstractNumId w:val="4"/>
  </w:num>
  <w:num w:numId="17" w16cid:durableId="1963073140">
    <w:abstractNumId w:val="6"/>
  </w:num>
  <w:num w:numId="18" w16cid:durableId="3999814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3218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87"/>
    <w:rsid w:val="002A52AA"/>
    <w:rsid w:val="002B3F15"/>
    <w:rsid w:val="002C3AF9"/>
    <w:rsid w:val="004124AA"/>
    <w:rsid w:val="0044602D"/>
    <w:rsid w:val="005D62EB"/>
    <w:rsid w:val="00850277"/>
    <w:rsid w:val="009934A0"/>
    <w:rsid w:val="00996DB0"/>
    <w:rsid w:val="00BD5057"/>
    <w:rsid w:val="00C14B65"/>
    <w:rsid w:val="00D91B89"/>
    <w:rsid w:val="00DC6EBB"/>
    <w:rsid w:val="00DE6713"/>
    <w:rsid w:val="00E12087"/>
    <w:rsid w:val="00EB1BB3"/>
    <w:rsid w:val="00EB5FD3"/>
    <w:rsid w:val="00EC0664"/>
    <w:rsid w:val="00F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0741"/>
  <w15:docId w15:val="{525A509B-6C9D-48B1-A994-48272098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rebuchet MS" w:hAnsi="Trebuchet MS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LATINO10">
    <w:name w:val="PALATINO 10"/>
    <w:rPr>
      <w:rFonts w:ascii="Palatino" w:hAnsi="Palatino"/>
    </w:rPr>
  </w:style>
  <w:style w:type="paragraph" w:customStyle="1" w:styleId="Palatino100">
    <w:name w:val="Palatino 10"/>
    <w:basedOn w:val="Normal"/>
    <w:rPr>
      <w:rFonts w:ascii="Palatino" w:hAnsi="Palatino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  <w:rPr>
      <w:rFonts w:ascii="Trebuchet MS" w:hAnsi="Trebuchet MS"/>
    </w:rPr>
  </w:style>
  <w:style w:type="character" w:customStyle="1" w:styleId="FooterChar">
    <w:name w:val="Footer Char"/>
    <w:basedOn w:val="DefaultParagraphFont"/>
    <w:link w:val="Footer"/>
    <w:rPr>
      <w:rFonts w:ascii="Trebuchet MS" w:hAnsi="Trebuchet MS"/>
      <w:sz w:val="24"/>
    </w:rPr>
  </w:style>
  <w:style w:type="paragraph" w:customStyle="1" w:styleId="NAME">
    <w:name w:val="NAME"/>
    <w:basedOn w:val="PALATINO10"/>
    <w:pPr>
      <w:spacing w:after="120"/>
      <w:jc w:val="center"/>
    </w:pPr>
    <w:rPr>
      <w:rFonts w:ascii="Trebuchet MS" w:hAnsi="Trebuchet MS"/>
      <w:b/>
      <w:bCs/>
      <w:caps/>
      <w:spacing w:val="200"/>
      <w:sz w:val="28"/>
    </w:rPr>
  </w:style>
  <w:style w:type="paragraph" w:customStyle="1" w:styleId="SectionHeader">
    <w:name w:val="Section Header"/>
    <w:basedOn w:val="TOC1"/>
    <w:next w:val="TOC3"/>
    <w:pPr>
      <w:spacing w:before="360" w:after="240"/>
      <w:jc w:val="center"/>
    </w:pPr>
    <w:rPr>
      <w:rFonts w:ascii="Trebuchet MS" w:hAnsi="Trebuchet MS"/>
      <w:b/>
      <w:bCs/>
    </w:rPr>
  </w:style>
  <w:style w:type="paragraph" w:customStyle="1" w:styleId="Address">
    <w:name w:val="Address"/>
    <w:basedOn w:val="PALATINO10"/>
    <w:pPr>
      <w:jc w:val="center"/>
    </w:pPr>
    <w:rPr>
      <w:rFonts w:ascii="Trebuchet MS" w:hAnsi="Trebuchet MS"/>
    </w:rPr>
  </w:style>
  <w:style w:type="paragraph" w:customStyle="1" w:styleId="ResumeKeywords">
    <w:name w:val="Resume Keywords"/>
    <w:basedOn w:val="PALATINO10"/>
    <w:pPr>
      <w:spacing w:before="20" w:after="20"/>
      <w:jc w:val="center"/>
    </w:pPr>
    <w:rPr>
      <w:rFonts w:ascii="Trebuchet MS" w:hAnsi="Trebuchet MS"/>
    </w:rPr>
  </w:style>
  <w:style w:type="table" w:styleId="TableGrid">
    <w:name w:val="Table Grid"/>
    <w:basedOn w:val="TableNormal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PALATINO10TrebuchetMSJustified">
    <w:name w:val="Style PALATINO 10 + Trebuchet MS Justified"/>
    <w:basedOn w:val="PALATINO10"/>
    <w:pPr>
      <w:spacing w:after="120"/>
      <w:jc w:val="both"/>
    </w:pPr>
    <w:rPr>
      <w:rFonts w:ascii="Trebuchet MS" w:hAnsi="Trebuchet MS"/>
    </w:rPr>
  </w:style>
  <w:style w:type="paragraph" w:customStyle="1" w:styleId="Company">
    <w:name w:val="Company"/>
    <w:basedOn w:val="PALATINO10"/>
    <w:pPr>
      <w:spacing w:before="240"/>
    </w:pPr>
    <w:rPr>
      <w:rFonts w:ascii="Trebuchet MS" w:hAnsi="Trebuchet MS"/>
      <w:b/>
      <w:bCs/>
    </w:rPr>
  </w:style>
  <w:style w:type="paragraph" w:customStyle="1" w:styleId="CompanyAddress">
    <w:name w:val="Company Address"/>
    <w:basedOn w:val="PALATINO10"/>
    <w:pPr>
      <w:spacing w:after="120"/>
    </w:pPr>
    <w:rPr>
      <w:rFonts w:ascii="Trebuchet MS" w:hAnsi="Trebuchet MS"/>
      <w:bCs/>
    </w:rPr>
  </w:style>
  <w:style w:type="paragraph" w:customStyle="1" w:styleId="CompanyDescription">
    <w:name w:val="Company Description"/>
    <w:basedOn w:val="PALATINO10"/>
    <w:pPr>
      <w:spacing w:after="60"/>
    </w:pPr>
    <w:rPr>
      <w:rFonts w:ascii="Trebuchet MS" w:hAnsi="Trebuchet MS"/>
    </w:rPr>
  </w:style>
  <w:style w:type="paragraph" w:customStyle="1" w:styleId="Position">
    <w:name w:val="Position"/>
    <w:basedOn w:val="Address"/>
    <w:qFormat/>
    <w:pPr>
      <w:spacing w:before="120"/>
      <w:jc w:val="left"/>
    </w:pPr>
    <w:rPr>
      <w:b/>
    </w:rPr>
  </w:style>
  <w:style w:type="paragraph" w:customStyle="1" w:styleId="PositionDescription">
    <w:name w:val="Position Description"/>
    <w:basedOn w:val="CompanyDescription"/>
    <w:qFormat/>
    <w:pPr>
      <w:spacing w:before="60"/>
    </w:pPr>
  </w:style>
  <w:style w:type="paragraph" w:customStyle="1" w:styleId="Accomplishments">
    <w:name w:val="Accomplishments"/>
    <w:basedOn w:val="CompanyDescription"/>
    <w:qFormat/>
    <w:pPr>
      <w:numPr>
        <w:numId w:val="16"/>
      </w:numPr>
    </w:pPr>
  </w:style>
  <w:style w:type="paragraph" w:customStyle="1" w:styleId="ProfessionalSummary">
    <w:name w:val="Professional Summary"/>
    <w:basedOn w:val="PositionDescription"/>
    <w:qFormat/>
    <w:rPr>
      <w:b/>
    </w:rPr>
  </w:style>
  <w:style w:type="paragraph" w:styleId="TOC3">
    <w:name w:val="toc 3"/>
    <w:basedOn w:val="Normal"/>
    <w:next w:val="Normal"/>
    <w:autoRedefine/>
    <w:pPr>
      <w:spacing w:after="100"/>
      <w:ind w:left="480"/>
    </w:pPr>
  </w:style>
  <w:style w:type="paragraph" w:styleId="TOC1">
    <w:name w:val="toc 1"/>
    <w:basedOn w:val="Normal"/>
    <w:next w:val="Normal"/>
    <w:autoRedefine/>
    <w:pPr>
      <w:spacing w:after="100"/>
    </w:pPr>
  </w:style>
  <w:style w:type="paragraph" w:customStyle="1" w:styleId="SubmitResume">
    <w:name w:val="Submit Resume"/>
    <w:basedOn w:val="Normal"/>
    <w:pPr>
      <w:spacing w:before="100"/>
    </w:pPr>
    <w:rPr>
      <w:rFonts w:asciiTheme="minorHAnsi" w:hAnsiTheme="minorHAnsi" w:cs="MS Shell Dlg"/>
      <w:i/>
      <w:color w:val="333399"/>
      <w:sz w:val="16"/>
      <w:szCs w:val="15"/>
    </w:rPr>
  </w:style>
  <w:style w:type="character" w:styleId="FollowedHyperlink">
    <w:name w:val="FollowedHyperlink"/>
    <w:basedOn w:val="DefaultParagraphFont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estn\Application%20Data\Microsoft\Templates\MN_KeywordResum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onsterProperties xmlns:xsi="http://www.w3.org/2001/XMLSchema-instance" xmlns:xsd="http://www.w3.org/2001/XMLSchema" xmlns="http://schemas.monster.com/Monster/Seeker/WordResumeTemplates">
  <AtlasTagging>
    <ResumeUploadSuccessTag>monmon_EZSubmitFinalUpload_1</ResumeUploadSuccessTag>
  </AtlasTagging>
  <TemplateProperties>
    <TemplateGUID>47FE0977-BC20-48BF-AB01-61068779837C</TemplateGUID>
    <TemplateBuildVersion>8</TemplateBuildVersion>
    <TemplateBuildDate>2010-06-15T11:59:53.3168037+02:00</TemplateBuildDate>
  </TemplateProperties>
</MonsterProperties>
</file>

<file path=customXml/itemProps1.xml><?xml version="1.0" encoding="utf-8"?>
<ds:datastoreItem xmlns:ds="http://schemas.openxmlformats.org/officeDocument/2006/customXml" ds:itemID="{97E7D8DD-3612-4229-9ACB-B916F0E40F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04828-3FA8-4115-B9DE-7A716F506890}">
  <ds:schemaRefs>
    <ds:schemaRef ds:uri="http://www.w3.org/2001/XMLSchema"/>
    <ds:schemaRef ds:uri="http://schemas.monster.com/Monster/Seeker/WordResumeTemplat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MN_KeywordResume</Template>
  <TotalTime>0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West</dc:creator>
  <cp:keywords/>
  <dc:description/>
  <cp:lastModifiedBy>Suzanne Pennells</cp:lastModifiedBy>
  <cp:revision>2</cp:revision>
  <cp:lastPrinted>2009-04-15T01:12:00Z</cp:lastPrinted>
  <dcterms:created xsi:type="dcterms:W3CDTF">2026-09-10T15:08:00Z</dcterms:created>
  <dcterms:modified xsi:type="dcterms:W3CDTF">2026-09-10T15:08:00Z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TC019533769991</vt:lpwstr>
  </property>
  <property fmtid="{D5CDD505-2E9C-101B-9397-08002B2CF9AE}" pid="3" name="MSIP_Label_65bade86-969a-4cfc-8d70-99d1f0adeaba_Enabled">
    <vt:lpwstr>true</vt:lpwstr>
  </property>
  <property fmtid="{D5CDD505-2E9C-101B-9397-08002B2CF9AE}" pid="4" name="MSIP_Label_65bade86-969a-4cfc-8d70-99d1f0adeaba_SetDate">
    <vt:lpwstr>2021-05-11T14:19:25Z</vt:lpwstr>
  </property>
  <property fmtid="{D5CDD505-2E9C-101B-9397-08002B2CF9AE}" pid="5" name="MSIP_Label_65bade86-969a-4cfc-8d70-99d1f0adeaba_Method">
    <vt:lpwstr>Standard</vt:lpwstr>
  </property>
  <property fmtid="{D5CDD505-2E9C-101B-9397-08002B2CF9AE}" pid="6" name="MSIP_Label_65bade86-969a-4cfc-8d70-99d1f0adeaba_Name">
    <vt:lpwstr>65bade86-969a-4cfc-8d70-99d1f0adeaba</vt:lpwstr>
  </property>
  <property fmtid="{D5CDD505-2E9C-101B-9397-08002B2CF9AE}" pid="7" name="MSIP_Label_65bade86-969a-4cfc-8d70-99d1f0adeaba_SiteId">
    <vt:lpwstr>efaa16aa-d1de-4d58-ba2e-2833fdfdd29f</vt:lpwstr>
  </property>
  <property fmtid="{D5CDD505-2E9C-101B-9397-08002B2CF9AE}" pid="8" name="MSIP_Label_65bade86-969a-4cfc-8d70-99d1f0adeaba_ActionId">
    <vt:lpwstr>831581c9-b38d-4ceb-bbb3-fa3426f378c9</vt:lpwstr>
  </property>
  <property fmtid="{D5CDD505-2E9C-101B-9397-08002B2CF9AE}" pid="9" name="MSIP_Label_65bade86-969a-4cfc-8d70-99d1f0adeaba_ContentBits">
    <vt:lpwstr>1</vt:lpwstr>
  </property>
  <property fmtid="{D5CDD505-2E9C-101B-9397-08002B2CF9AE}" pid="10" name="GrammarlyDocumentId">
    <vt:lpwstr>4af3c0cb-5196-4dfb-a58a-db1a3ead5f80</vt:lpwstr>
  </property>
</Properties>
</file>